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B596B" w14:textId="1FB03D24" w:rsidR="005C2B26" w:rsidRDefault="00FA6017" w:rsidP="00FA6017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FA6017">
        <w:rPr>
          <w:rFonts w:ascii="Calibri Light" w:hAnsi="Calibri Light" w:cs="Calibri Light"/>
          <w:b/>
          <w:bCs/>
          <w:sz w:val="28"/>
          <w:szCs w:val="28"/>
        </w:rPr>
        <w:t>EXERCÍCIO DO DIREITO DE AUDIÊNCIA PRÉVIA</w:t>
      </w:r>
    </w:p>
    <w:p w14:paraId="1922FBEC" w14:textId="77777777" w:rsidR="00FA6017" w:rsidRDefault="00FA6017" w:rsidP="00FA6017">
      <w:pPr>
        <w:rPr>
          <w:rFonts w:ascii="Calibri Light" w:hAnsi="Calibri Light" w:cs="Calibri Light"/>
        </w:rPr>
      </w:pPr>
    </w:p>
    <w:p w14:paraId="4B281F38" w14:textId="1DBF4A57" w:rsidR="00FA6017" w:rsidRDefault="00FA6017" w:rsidP="00FA6017">
      <w:pPr>
        <w:rPr>
          <w:rFonts w:ascii="Calibri Light" w:hAnsi="Calibri Light" w:cs="Calibri Light"/>
        </w:rPr>
      </w:pPr>
      <w:proofErr w:type="spellStart"/>
      <w:r>
        <w:rPr>
          <w:rFonts w:ascii="Calibri Light" w:hAnsi="Calibri Light" w:cs="Calibri Light"/>
        </w:rPr>
        <w:t>Ex.mª</w:t>
      </w:r>
      <w:proofErr w:type="spellEnd"/>
      <w:r>
        <w:rPr>
          <w:rFonts w:ascii="Calibri Light" w:hAnsi="Calibri Light" w:cs="Calibri Light"/>
        </w:rPr>
        <w:t xml:space="preserve">  </w:t>
      </w:r>
      <w:proofErr w:type="spellStart"/>
      <w:r>
        <w:rPr>
          <w:rFonts w:ascii="Calibri Light" w:hAnsi="Calibri Light" w:cs="Calibri Light"/>
        </w:rPr>
        <w:t>Sr</w:t>
      </w:r>
      <w:proofErr w:type="spellEnd"/>
      <w:r>
        <w:rPr>
          <w:rFonts w:ascii="Calibri Light" w:hAnsi="Calibri Light" w:cs="Calibri Light"/>
        </w:rPr>
        <w:t>ª Presidente do Júri</w:t>
      </w:r>
    </w:p>
    <w:p w14:paraId="7CE9D8A4" w14:textId="77777777" w:rsidR="00FA6017" w:rsidRDefault="00FA6017" w:rsidP="00FA6017">
      <w:pPr>
        <w:rPr>
          <w:rFonts w:ascii="Calibri Light" w:hAnsi="Calibri Light" w:cs="Calibri Light"/>
        </w:rPr>
      </w:pPr>
    </w:p>
    <w:p w14:paraId="6A207BB6" w14:textId="0D0084C5" w:rsidR="00FA6017" w:rsidRDefault="00FA6017" w:rsidP="00FA6017">
      <w:pPr>
        <w:pStyle w:val="PargrafodaLista"/>
        <w:numPr>
          <w:ilvl w:val="0"/>
          <w:numId w:val="1"/>
        </w:numPr>
        <w:ind w:left="567" w:hanging="283"/>
        <w:rPr>
          <w:rFonts w:ascii="Calibri Light" w:hAnsi="Calibri Light" w:cs="Calibri Light"/>
          <w:b/>
          <w:bCs/>
        </w:rPr>
      </w:pPr>
      <w:r w:rsidRPr="00FA6017">
        <w:rPr>
          <w:rFonts w:ascii="Calibri Light" w:hAnsi="Calibri Light" w:cs="Calibri Light"/>
          <w:b/>
          <w:bCs/>
        </w:rPr>
        <w:t>Código de Identificação do Procedimento</w:t>
      </w:r>
    </w:p>
    <w:tbl>
      <w:tblPr>
        <w:tblStyle w:val="TabelacomGrelha"/>
        <w:tblW w:w="9493" w:type="dxa"/>
        <w:tblLook w:val="04A0" w:firstRow="1" w:lastRow="0" w:firstColumn="1" w:lastColumn="0" w:noHBand="0" w:noVBand="1"/>
      </w:tblPr>
      <w:tblGrid>
        <w:gridCol w:w="5098"/>
        <w:gridCol w:w="4395"/>
      </w:tblGrid>
      <w:tr w:rsidR="00FA6017" w14:paraId="34D6FE32" w14:textId="77777777" w:rsidTr="00FA6017">
        <w:tc>
          <w:tcPr>
            <w:tcW w:w="5098" w:type="dxa"/>
            <w:vAlign w:val="center"/>
          </w:tcPr>
          <w:p w14:paraId="07C156E1" w14:textId="77777777" w:rsidR="00FA6017" w:rsidRDefault="00FA6017" w:rsidP="00FA6017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Código da Bolsa de</w:t>
            </w:r>
          </w:p>
          <w:p w14:paraId="1B644DAD" w14:textId="1F2EBBCC" w:rsidR="00FA6017" w:rsidRDefault="00FA6017" w:rsidP="00FA6017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Emprego Público (BEP)</w:t>
            </w:r>
          </w:p>
        </w:tc>
        <w:tc>
          <w:tcPr>
            <w:tcW w:w="4395" w:type="dxa"/>
          </w:tcPr>
          <w:p w14:paraId="3DE0A430" w14:textId="77777777" w:rsidR="00FA6017" w:rsidRDefault="00FA6017" w:rsidP="00FA6017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 xml:space="preserve">Referência do </w:t>
            </w:r>
          </w:p>
          <w:p w14:paraId="36D4E8B0" w14:textId="77777777" w:rsidR="00FA6017" w:rsidRDefault="00FA6017" w:rsidP="00FA6017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Procedimento</w:t>
            </w:r>
          </w:p>
          <w:p w14:paraId="7204950D" w14:textId="20EF7D48" w:rsidR="00FA6017" w:rsidRDefault="00FA6017" w:rsidP="00FA6017">
            <w:pPr>
              <w:rPr>
                <w:rFonts w:ascii="Calibri Light" w:hAnsi="Calibri Light" w:cs="Calibri Light"/>
                <w:b/>
                <w:bCs/>
              </w:rPr>
            </w:pPr>
            <w:proofErr w:type="spellStart"/>
            <w:r>
              <w:rPr>
                <w:rFonts w:ascii="Calibri Light" w:hAnsi="Calibri Light" w:cs="Calibri Light"/>
                <w:b/>
                <w:bCs/>
              </w:rPr>
              <w:t>Concursal</w:t>
            </w:r>
            <w:proofErr w:type="spellEnd"/>
          </w:p>
        </w:tc>
      </w:tr>
    </w:tbl>
    <w:p w14:paraId="4D10C478" w14:textId="77777777" w:rsidR="00FA6017" w:rsidRPr="00FA6017" w:rsidRDefault="00FA6017" w:rsidP="00FA6017">
      <w:pPr>
        <w:rPr>
          <w:rFonts w:ascii="Calibri Light" w:hAnsi="Calibri Light" w:cs="Calibri Light"/>
          <w:b/>
          <w:bCs/>
        </w:rPr>
      </w:pPr>
    </w:p>
    <w:p w14:paraId="70BFA3AD" w14:textId="5CD0D2D4" w:rsidR="007A4CD9" w:rsidRPr="007A4CD9" w:rsidRDefault="00FA6017" w:rsidP="007A4CD9">
      <w:pPr>
        <w:pStyle w:val="PargrafodaLista"/>
        <w:numPr>
          <w:ilvl w:val="0"/>
          <w:numId w:val="1"/>
        </w:numPr>
        <w:ind w:left="567" w:hanging="283"/>
        <w:rPr>
          <w:rFonts w:ascii="Calibri Light" w:hAnsi="Calibri Light" w:cs="Calibri Light"/>
          <w:b/>
          <w:bCs/>
        </w:rPr>
      </w:pPr>
      <w:r w:rsidRPr="007A4CD9">
        <w:rPr>
          <w:rFonts w:ascii="Calibri Light" w:hAnsi="Calibri Light" w:cs="Calibri Light"/>
          <w:b/>
          <w:bCs/>
        </w:rPr>
        <w:t xml:space="preserve">Identificação do Procedimento </w:t>
      </w:r>
      <w:proofErr w:type="spellStart"/>
      <w:r w:rsidRPr="007A4CD9">
        <w:rPr>
          <w:rFonts w:ascii="Calibri Light" w:hAnsi="Calibri Light" w:cs="Calibri Light"/>
          <w:b/>
          <w:bCs/>
        </w:rPr>
        <w:t>Concursal</w:t>
      </w:r>
      <w:proofErr w:type="spellEnd"/>
    </w:p>
    <w:tbl>
      <w:tblPr>
        <w:tblStyle w:val="TabelacomGrelha"/>
        <w:tblW w:w="9493" w:type="dxa"/>
        <w:tblLook w:val="04A0" w:firstRow="1" w:lastRow="0" w:firstColumn="1" w:lastColumn="0" w:noHBand="0" w:noVBand="1"/>
      </w:tblPr>
      <w:tblGrid>
        <w:gridCol w:w="1838"/>
        <w:gridCol w:w="7655"/>
      </w:tblGrid>
      <w:tr w:rsidR="00FA6017" w14:paraId="1B9BF106" w14:textId="77777777" w:rsidTr="007A4CD9">
        <w:tc>
          <w:tcPr>
            <w:tcW w:w="1838" w:type="dxa"/>
          </w:tcPr>
          <w:p w14:paraId="548AA4A3" w14:textId="0ED21855" w:rsidR="00FA6017" w:rsidRDefault="00FA6017" w:rsidP="00FA6017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Carreira</w:t>
            </w:r>
            <w:r w:rsidR="007A4CD9">
              <w:rPr>
                <w:rFonts w:ascii="Calibri Light" w:hAnsi="Calibri Light" w:cs="Calibri Light"/>
                <w:b/>
                <w:bCs/>
              </w:rPr>
              <w:t xml:space="preserve"> :</w:t>
            </w:r>
          </w:p>
        </w:tc>
        <w:tc>
          <w:tcPr>
            <w:tcW w:w="7655" w:type="dxa"/>
          </w:tcPr>
          <w:p w14:paraId="65DAF2A7" w14:textId="3163A699" w:rsidR="00FA6017" w:rsidRPr="007A4CD9" w:rsidRDefault="007A4CD9" w:rsidP="00FA6017">
            <w:pPr>
              <w:rPr>
                <w:rFonts w:ascii="Calibri Light" w:hAnsi="Calibri Light" w:cs="Calibri Light"/>
              </w:rPr>
            </w:pPr>
            <w:r w:rsidRPr="007A4CD9">
              <w:rPr>
                <w:rFonts w:ascii="Calibri Light" w:hAnsi="Calibri Light" w:cs="Calibri Light"/>
              </w:rPr>
              <w:t>Contrato de trabalho em funções públicas por tempo indeterminado</w:t>
            </w:r>
          </w:p>
        </w:tc>
      </w:tr>
      <w:tr w:rsidR="00FA6017" w14:paraId="36CCC85D" w14:textId="77777777" w:rsidTr="007A4CD9">
        <w:tc>
          <w:tcPr>
            <w:tcW w:w="1838" w:type="dxa"/>
          </w:tcPr>
          <w:p w14:paraId="487A2C6D" w14:textId="3D21F032" w:rsidR="00FA6017" w:rsidRDefault="00FA6017" w:rsidP="00FA6017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Categoria</w:t>
            </w:r>
            <w:r w:rsidR="007A4CD9">
              <w:rPr>
                <w:rFonts w:ascii="Calibri Light" w:hAnsi="Calibri Light" w:cs="Calibri Light"/>
                <w:b/>
                <w:bCs/>
              </w:rPr>
              <w:t xml:space="preserve"> :</w:t>
            </w:r>
          </w:p>
        </w:tc>
        <w:tc>
          <w:tcPr>
            <w:tcW w:w="7655" w:type="dxa"/>
          </w:tcPr>
          <w:p w14:paraId="120722C0" w14:textId="733A3E66" w:rsidR="00FA6017" w:rsidRPr="007A4CD9" w:rsidRDefault="007A4CD9" w:rsidP="00FA6017">
            <w:pPr>
              <w:rPr>
                <w:rFonts w:ascii="Calibri Light" w:hAnsi="Calibri Light" w:cs="Calibri Light"/>
              </w:rPr>
            </w:pPr>
            <w:r w:rsidRPr="007A4CD9">
              <w:rPr>
                <w:rFonts w:ascii="Calibri Light" w:hAnsi="Calibri Light" w:cs="Calibri Light"/>
              </w:rPr>
              <w:t>Técnico Superior</w:t>
            </w:r>
          </w:p>
        </w:tc>
      </w:tr>
      <w:tr w:rsidR="00FA6017" w14:paraId="5FC73E55" w14:textId="77777777" w:rsidTr="007A4CD9">
        <w:tc>
          <w:tcPr>
            <w:tcW w:w="1838" w:type="dxa"/>
          </w:tcPr>
          <w:p w14:paraId="692F5C7E" w14:textId="1A3EEADC" w:rsidR="00FA6017" w:rsidRDefault="00FA6017" w:rsidP="00FA6017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Área Funcional</w:t>
            </w:r>
            <w:r w:rsidR="007A4CD9">
              <w:rPr>
                <w:rFonts w:ascii="Calibri Light" w:hAnsi="Calibri Light" w:cs="Calibri Light"/>
                <w:b/>
                <w:bCs/>
              </w:rPr>
              <w:t>:</w:t>
            </w:r>
          </w:p>
        </w:tc>
        <w:tc>
          <w:tcPr>
            <w:tcW w:w="7655" w:type="dxa"/>
          </w:tcPr>
          <w:p w14:paraId="58FC3D44" w14:textId="4EB108EE" w:rsidR="00FA6017" w:rsidRPr="007A4CD9" w:rsidRDefault="00FA6017" w:rsidP="00FA6017">
            <w:pPr>
              <w:rPr>
                <w:rFonts w:ascii="Calibri Light" w:hAnsi="Calibri Light" w:cs="Calibri Light"/>
              </w:rPr>
            </w:pPr>
          </w:p>
        </w:tc>
      </w:tr>
    </w:tbl>
    <w:p w14:paraId="1CEF936C" w14:textId="578C5730" w:rsidR="00FA6017" w:rsidRDefault="00FA6017" w:rsidP="00FA6017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   </w:t>
      </w:r>
    </w:p>
    <w:p w14:paraId="3DABB9F0" w14:textId="766CB2B9" w:rsidR="007A4CD9" w:rsidRDefault="007A4CD9" w:rsidP="007A4CD9">
      <w:pPr>
        <w:pStyle w:val="PargrafodaLista"/>
        <w:numPr>
          <w:ilvl w:val="0"/>
          <w:numId w:val="1"/>
        </w:numPr>
        <w:ind w:hanging="436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Nome completo do candidato, NIF, contactos (email e número de telemóvel):</w:t>
      </w:r>
    </w:p>
    <w:p w14:paraId="2E464C76" w14:textId="77777777" w:rsidR="007A4CD9" w:rsidRDefault="007A4CD9" w:rsidP="007A4CD9">
      <w:pPr>
        <w:rPr>
          <w:rFonts w:ascii="Calibri Light" w:hAnsi="Calibri Light" w:cs="Calibri Light"/>
          <w:b/>
          <w:bCs/>
        </w:rPr>
      </w:pPr>
    </w:p>
    <w:tbl>
      <w:tblPr>
        <w:tblStyle w:val="TabelacomGrelha"/>
        <w:tblpPr w:leftFromText="141" w:rightFromText="141" w:vertAnchor="text" w:tblpY="-35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A4CD9" w14:paraId="37BAD547" w14:textId="77777777" w:rsidTr="007A4CD9">
        <w:tc>
          <w:tcPr>
            <w:tcW w:w="9493" w:type="dxa"/>
          </w:tcPr>
          <w:p w14:paraId="792BD657" w14:textId="77777777" w:rsidR="007A4CD9" w:rsidRDefault="007A4CD9" w:rsidP="007A4CD9">
            <w:pPr>
              <w:rPr>
                <w:rFonts w:ascii="Calibri Light" w:hAnsi="Calibri Light" w:cs="Calibri Light"/>
                <w:b/>
                <w:bCs/>
              </w:rPr>
            </w:pPr>
          </w:p>
          <w:p w14:paraId="7A4F1C8A" w14:textId="77777777" w:rsidR="007A4CD9" w:rsidRDefault="007A4CD9" w:rsidP="007A4CD9">
            <w:pPr>
              <w:rPr>
                <w:rFonts w:ascii="Calibri Light" w:hAnsi="Calibri Light" w:cs="Calibri Light"/>
                <w:b/>
                <w:bCs/>
              </w:rPr>
            </w:pPr>
          </w:p>
          <w:p w14:paraId="4A57828A" w14:textId="77777777" w:rsidR="007A4CD9" w:rsidRDefault="007A4CD9" w:rsidP="007A4CD9">
            <w:pPr>
              <w:rPr>
                <w:rFonts w:ascii="Calibri Light" w:hAnsi="Calibri Light" w:cs="Calibri Light"/>
                <w:b/>
                <w:bCs/>
              </w:rPr>
            </w:pPr>
          </w:p>
          <w:p w14:paraId="7A981717" w14:textId="77777777" w:rsidR="007A4CD9" w:rsidRDefault="007A4CD9" w:rsidP="007A4CD9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</w:tbl>
    <w:p w14:paraId="496C5429" w14:textId="691216AA" w:rsidR="007A4CD9" w:rsidRDefault="007A4CD9" w:rsidP="007A4CD9">
      <w:pPr>
        <w:pStyle w:val="PargrafodaLista"/>
        <w:numPr>
          <w:ilvl w:val="0"/>
          <w:numId w:val="1"/>
        </w:numPr>
        <w:ind w:hanging="436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F</w:t>
      </w:r>
      <w:r w:rsidRPr="007A4CD9">
        <w:rPr>
          <w:rFonts w:ascii="Calibri Light" w:hAnsi="Calibri Light" w:cs="Calibri Light"/>
          <w:b/>
          <w:bCs/>
        </w:rPr>
        <w:t>ase do procedimento a que se referem as alegações:</w:t>
      </w:r>
    </w:p>
    <w:p w14:paraId="7CCF579A" w14:textId="77777777" w:rsidR="00612E86" w:rsidRPr="007A4CD9" w:rsidRDefault="00612E86" w:rsidP="00612E86">
      <w:pPr>
        <w:pStyle w:val="PargrafodaLista"/>
        <w:rPr>
          <w:rFonts w:ascii="Calibri Light" w:hAnsi="Calibri Light" w:cs="Calibri Light"/>
          <w:b/>
          <w:bCs/>
        </w:rPr>
      </w:pPr>
    </w:p>
    <w:tbl>
      <w:tblPr>
        <w:tblStyle w:val="TabelacomGrelha"/>
        <w:tblW w:w="9498" w:type="dxa"/>
        <w:tblInd w:w="-5" w:type="dxa"/>
        <w:tblLook w:val="04A0" w:firstRow="1" w:lastRow="0" w:firstColumn="1" w:lastColumn="0" w:noHBand="0" w:noVBand="1"/>
      </w:tblPr>
      <w:tblGrid>
        <w:gridCol w:w="3402"/>
        <w:gridCol w:w="552"/>
        <w:gridCol w:w="1575"/>
        <w:gridCol w:w="3402"/>
        <w:gridCol w:w="567"/>
      </w:tblGrid>
      <w:tr w:rsidR="007A4CD9" w14:paraId="398120CE" w14:textId="77777777" w:rsidTr="00E97C1C">
        <w:trPr>
          <w:trHeight w:val="532"/>
        </w:trPr>
        <w:tc>
          <w:tcPr>
            <w:tcW w:w="3402" w:type="dxa"/>
            <w:vAlign w:val="center"/>
          </w:tcPr>
          <w:p w14:paraId="1C9651AD" w14:textId="211DFCD5" w:rsidR="007A4CD9" w:rsidRDefault="00612E86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Apreciação das candidaturas</w:t>
            </w:r>
          </w:p>
        </w:tc>
        <w:tc>
          <w:tcPr>
            <w:tcW w:w="552" w:type="dxa"/>
            <w:vAlign w:val="center"/>
          </w:tcPr>
          <w:p w14:paraId="4DC81D0F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5" w:type="dxa"/>
            <w:tcBorders>
              <w:top w:val="nil"/>
              <w:bottom w:val="nil"/>
            </w:tcBorders>
            <w:vAlign w:val="center"/>
          </w:tcPr>
          <w:p w14:paraId="0CB7B6F1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402" w:type="dxa"/>
            <w:vAlign w:val="center"/>
          </w:tcPr>
          <w:p w14:paraId="110F9FAB" w14:textId="5EC1802F" w:rsidR="007A4CD9" w:rsidRDefault="00612E86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Lista unitária de ordenação final</w:t>
            </w:r>
          </w:p>
        </w:tc>
        <w:tc>
          <w:tcPr>
            <w:tcW w:w="567" w:type="dxa"/>
          </w:tcPr>
          <w:p w14:paraId="1F6D2715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</w:tc>
      </w:tr>
    </w:tbl>
    <w:p w14:paraId="0DB0052A" w14:textId="77777777" w:rsidR="007A4CD9" w:rsidRDefault="007A4CD9" w:rsidP="007A4CD9">
      <w:pPr>
        <w:pStyle w:val="PargrafodaLista"/>
        <w:rPr>
          <w:rFonts w:ascii="Calibri Light" w:hAnsi="Calibri Light" w:cs="Calibri Light"/>
          <w:b/>
          <w:bCs/>
        </w:rPr>
      </w:pPr>
    </w:p>
    <w:p w14:paraId="177AC6FC" w14:textId="1391FB65" w:rsidR="007A4CD9" w:rsidRDefault="007A4CD9" w:rsidP="007A4CD9">
      <w:pPr>
        <w:pStyle w:val="PargrafodaLista"/>
        <w:numPr>
          <w:ilvl w:val="0"/>
          <w:numId w:val="1"/>
        </w:numPr>
        <w:ind w:hanging="436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Alegações do candidato:</w:t>
      </w:r>
    </w:p>
    <w:tbl>
      <w:tblPr>
        <w:tblStyle w:val="TabelacomGrelha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7A4CD9" w14:paraId="679AA86C" w14:textId="77777777" w:rsidTr="007A4CD9">
        <w:tc>
          <w:tcPr>
            <w:tcW w:w="9498" w:type="dxa"/>
          </w:tcPr>
          <w:p w14:paraId="1A6DA32B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16C6BE91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740E2D3F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6FDEEB88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275B676D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09509034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183A5668" w14:textId="77777777" w:rsidR="00E97C1C" w:rsidRDefault="00E97C1C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38B4A818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1E97153F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759892B6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5ADE1E16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0C13BC0E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7303DEC2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00EE5546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00BA2AA5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5F978777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  <w:p w14:paraId="53CC81C1" w14:textId="77777777" w:rsidR="007A4CD9" w:rsidRDefault="007A4CD9" w:rsidP="007A4CD9">
            <w:pPr>
              <w:pStyle w:val="PargrafodaLista"/>
              <w:ind w:left="0"/>
              <w:rPr>
                <w:rFonts w:ascii="Calibri Light" w:hAnsi="Calibri Light" w:cs="Calibri Light"/>
                <w:b/>
                <w:bCs/>
              </w:rPr>
            </w:pPr>
          </w:p>
        </w:tc>
      </w:tr>
    </w:tbl>
    <w:p w14:paraId="3E189AFA" w14:textId="77777777" w:rsidR="00612E86" w:rsidRDefault="00612E86" w:rsidP="00612E86">
      <w:pPr>
        <w:rPr>
          <w:rFonts w:ascii="Calibri Light" w:hAnsi="Calibri Light" w:cs="Calibri Light"/>
          <w:b/>
          <w:bCs/>
        </w:rPr>
      </w:pPr>
    </w:p>
    <w:tbl>
      <w:tblPr>
        <w:tblStyle w:val="TabelacomGrelha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612E86" w14:paraId="564403D5" w14:textId="77777777" w:rsidTr="00612E86">
        <w:trPr>
          <w:trHeight w:val="451"/>
        </w:trPr>
        <w:tc>
          <w:tcPr>
            <w:tcW w:w="9493" w:type="dxa"/>
            <w:gridSpan w:val="2"/>
            <w:shd w:val="clear" w:color="auto" w:fill="E8E8E8" w:themeFill="background2"/>
            <w:vAlign w:val="center"/>
          </w:tcPr>
          <w:p w14:paraId="70FDDE3F" w14:textId="6C8AB03E" w:rsidR="00612E86" w:rsidRDefault="00612E86" w:rsidP="00612E86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Assinatura do Candidato</w:t>
            </w:r>
          </w:p>
        </w:tc>
      </w:tr>
      <w:tr w:rsidR="00612E86" w14:paraId="68B5D40C" w14:textId="77777777" w:rsidTr="00612E86">
        <w:trPr>
          <w:trHeight w:val="569"/>
        </w:trPr>
        <w:tc>
          <w:tcPr>
            <w:tcW w:w="9493" w:type="dxa"/>
            <w:gridSpan w:val="2"/>
          </w:tcPr>
          <w:p w14:paraId="6070F6B8" w14:textId="77777777" w:rsidR="00612E86" w:rsidRDefault="00612E86" w:rsidP="00612E86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612E86" w14:paraId="133459B2" w14:textId="77777777" w:rsidTr="00612E86">
        <w:trPr>
          <w:trHeight w:val="549"/>
        </w:trPr>
        <w:tc>
          <w:tcPr>
            <w:tcW w:w="4531" w:type="dxa"/>
            <w:vAlign w:val="center"/>
          </w:tcPr>
          <w:p w14:paraId="2294BD15" w14:textId="5E973B78" w:rsidR="00612E86" w:rsidRDefault="00612E86" w:rsidP="00612E86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Localidade:</w:t>
            </w:r>
          </w:p>
        </w:tc>
        <w:tc>
          <w:tcPr>
            <w:tcW w:w="4962" w:type="dxa"/>
            <w:vAlign w:val="center"/>
          </w:tcPr>
          <w:p w14:paraId="4693125D" w14:textId="546FC2F6" w:rsidR="00612E86" w:rsidRDefault="00612E86" w:rsidP="00612E86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Data:</w:t>
            </w:r>
          </w:p>
        </w:tc>
      </w:tr>
    </w:tbl>
    <w:p w14:paraId="34C0E0C7" w14:textId="77777777" w:rsidR="00612E86" w:rsidRDefault="00612E86" w:rsidP="00612E86">
      <w:pPr>
        <w:rPr>
          <w:rFonts w:ascii="Calibri Light" w:hAnsi="Calibri Light" w:cs="Calibri Light"/>
          <w:b/>
          <w:bCs/>
        </w:rPr>
      </w:pPr>
    </w:p>
    <w:p w14:paraId="28A33BFE" w14:textId="77777777" w:rsidR="00612E86" w:rsidRDefault="00612E86" w:rsidP="00612E86">
      <w:pPr>
        <w:rPr>
          <w:rFonts w:ascii="Calibri Light" w:hAnsi="Calibri Light" w:cs="Calibri Light"/>
          <w:b/>
          <w:bCs/>
        </w:rPr>
      </w:pPr>
    </w:p>
    <w:p w14:paraId="7A71E5CD" w14:textId="77777777" w:rsidR="00612E86" w:rsidRDefault="00612E86" w:rsidP="00612E86">
      <w:pPr>
        <w:rPr>
          <w:rFonts w:ascii="Calibri Light" w:hAnsi="Calibri Light" w:cs="Calibri Light"/>
          <w:b/>
          <w:bCs/>
        </w:rPr>
      </w:pPr>
    </w:p>
    <w:tbl>
      <w:tblPr>
        <w:tblStyle w:val="TabelacomGrelha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612E86" w14:paraId="37058989" w14:textId="77777777" w:rsidTr="000A4A87">
        <w:tc>
          <w:tcPr>
            <w:tcW w:w="2689" w:type="dxa"/>
          </w:tcPr>
          <w:p w14:paraId="7B92F623" w14:textId="27708B1B" w:rsidR="00612E86" w:rsidRDefault="00612E86" w:rsidP="00612E86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Data de receção e Assinatura do Responsável</w:t>
            </w:r>
          </w:p>
        </w:tc>
        <w:tc>
          <w:tcPr>
            <w:tcW w:w="6804" w:type="dxa"/>
          </w:tcPr>
          <w:p w14:paraId="4FF9A396" w14:textId="77777777" w:rsidR="00612E86" w:rsidRDefault="00612E86" w:rsidP="00612E86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</w:tbl>
    <w:p w14:paraId="08C5A6FB" w14:textId="77777777" w:rsidR="00612E86" w:rsidRDefault="00612E86" w:rsidP="00612E86">
      <w:pPr>
        <w:rPr>
          <w:rFonts w:ascii="Calibri Light" w:hAnsi="Calibri Light" w:cs="Calibri Light"/>
          <w:b/>
          <w:bCs/>
        </w:rPr>
      </w:pPr>
    </w:p>
    <w:sectPr w:rsidR="00612E86" w:rsidSect="005C4D61">
      <w:headerReference w:type="default" r:id="rId10"/>
      <w:footerReference w:type="default" r:id="rId11"/>
      <w:pgSz w:w="11906" w:h="16838"/>
      <w:pgMar w:top="2274" w:right="1440" w:bottom="1440" w:left="1440" w:header="0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87625" w14:textId="77777777" w:rsidR="00CF766B" w:rsidRDefault="00CF766B" w:rsidP="009360C3">
      <w:r>
        <w:separator/>
      </w:r>
    </w:p>
  </w:endnote>
  <w:endnote w:type="continuationSeparator" w:id="0">
    <w:p w14:paraId="74D13756" w14:textId="77777777" w:rsidR="00CF766B" w:rsidRDefault="00CF766B" w:rsidP="0093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F88C9" w14:textId="77777777" w:rsidR="009360C3" w:rsidRDefault="009360C3">
    <w:pPr>
      <w:pStyle w:val="Rodap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F251749" wp14:editId="079E8C76">
          <wp:simplePos x="0" y="0"/>
          <wp:positionH relativeFrom="column">
            <wp:posOffset>-906145</wp:posOffset>
          </wp:positionH>
          <wp:positionV relativeFrom="paragraph">
            <wp:posOffset>-735330</wp:posOffset>
          </wp:positionV>
          <wp:extent cx="5730875" cy="1090295"/>
          <wp:effectExtent l="0" t="0" r="0" b="1905"/>
          <wp:wrapNone/>
          <wp:docPr id="2034341218" name="Picture 2" descr="A close-up of a business ca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44453" name="Picture 2" descr="A close-up of a business car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0875" cy="1090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34C9A" w14:textId="77777777" w:rsidR="00CF766B" w:rsidRDefault="00CF766B" w:rsidP="009360C3">
      <w:r>
        <w:separator/>
      </w:r>
    </w:p>
  </w:footnote>
  <w:footnote w:type="continuationSeparator" w:id="0">
    <w:p w14:paraId="12DFB4A9" w14:textId="77777777" w:rsidR="00CF766B" w:rsidRDefault="00CF766B" w:rsidP="00936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9FD13" w14:textId="77777777" w:rsidR="009360C3" w:rsidRDefault="009360C3" w:rsidP="009360C3">
    <w:pPr>
      <w:pStyle w:val="Cabealho"/>
      <w:ind w:left="-1418" w:hanging="22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DCAEFD8" wp14:editId="11E77950">
          <wp:simplePos x="0" y="0"/>
          <wp:positionH relativeFrom="margin">
            <wp:posOffset>-911516</wp:posOffset>
          </wp:positionH>
          <wp:positionV relativeFrom="paragraph">
            <wp:posOffset>0</wp:posOffset>
          </wp:positionV>
          <wp:extent cx="7538400" cy="1440000"/>
          <wp:effectExtent l="0" t="0" r="0" b="0"/>
          <wp:wrapNone/>
          <wp:docPr id="956960383" name="Picture 3" descr="A white background with black and white clou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30352" name="Picture 3" descr="A white background with black and white cloud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4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9EBB5D" w14:textId="77777777" w:rsidR="009360C3" w:rsidRDefault="009360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B1BBC"/>
    <w:multiLevelType w:val="hybridMultilevel"/>
    <w:tmpl w:val="FBFCBD3C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47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17"/>
    <w:rsid w:val="00026A48"/>
    <w:rsid w:val="000A4A87"/>
    <w:rsid w:val="00297B52"/>
    <w:rsid w:val="002F12FC"/>
    <w:rsid w:val="004B26F8"/>
    <w:rsid w:val="005C2B26"/>
    <w:rsid w:val="005C4D61"/>
    <w:rsid w:val="00612E86"/>
    <w:rsid w:val="007A4CD9"/>
    <w:rsid w:val="009360C3"/>
    <w:rsid w:val="00AF07AD"/>
    <w:rsid w:val="00BE5C7A"/>
    <w:rsid w:val="00CF766B"/>
    <w:rsid w:val="00E85ED2"/>
    <w:rsid w:val="00E97C1C"/>
    <w:rsid w:val="00EA145E"/>
    <w:rsid w:val="00FA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161A2"/>
  <w15:chartTrackingRefBased/>
  <w15:docId w15:val="{744E6A7E-A034-4315-9154-08D09A44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36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36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36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36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36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360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360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360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360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36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36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36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360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360C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360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360C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360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360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360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36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360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36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360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360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360C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360C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36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360C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360C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9360C3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360C3"/>
  </w:style>
  <w:style w:type="paragraph" w:styleId="Rodap">
    <w:name w:val="footer"/>
    <w:basedOn w:val="Normal"/>
    <w:link w:val="RodapCarter"/>
    <w:uiPriority w:val="99"/>
    <w:unhideWhenUsed/>
    <w:rsid w:val="009360C3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360C3"/>
  </w:style>
  <w:style w:type="character" w:styleId="Nmerodepgina">
    <w:name w:val="page number"/>
    <w:basedOn w:val="Tipodeletrapredefinidodopargrafo"/>
    <w:uiPriority w:val="99"/>
    <w:semiHidden/>
    <w:unhideWhenUsed/>
    <w:rsid w:val="009360C3"/>
  </w:style>
  <w:style w:type="table" w:styleId="TabelacomGrelha">
    <w:name w:val="Table Grid"/>
    <w:basedOn w:val="Tabelanormal"/>
    <w:uiPriority w:val="39"/>
    <w:rsid w:val="00FA6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ownloads\Geral_Layout_DocsExterno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950062B53A2A448A33AA4721ED8B3B" ma:contentTypeVersion="10" ma:contentTypeDescription="Criar um novo documento." ma:contentTypeScope="" ma:versionID="78125b7db4794f9cf6e2f6897ba53006">
  <xsd:schema xmlns:xsd="http://www.w3.org/2001/XMLSchema" xmlns:xs="http://www.w3.org/2001/XMLSchema" xmlns:p="http://schemas.microsoft.com/office/2006/metadata/properties" xmlns:ns2="f468aaa4-5bac-4c70-b514-1b01d8ce8adf" xmlns:ns3="0c96a20d-af2f-453a-845c-2917a1b03242" targetNamespace="http://schemas.microsoft.com/office/2006/metadata/properties" ma:root="true" ma:fieldsID="2239745d67177cad651e8fe66d861506" ns2:_="" ns3:_="">
    <xsd:import namespace="f468aaa4-5bac-4c70-b514-1b01d8ce8adf"/>
    <xsd:import namespace="0c96a20d-af2f-453a-845c-2917a1b03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8aaa4-5bac-4c70-b514-1b01d8ce8a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ead6d383-58af-436a-9d6f-944e8691f1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6a20d-af2f-453a-845c-2917a1b0324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fb8112-e157-406d-b3bc-a2ce553e9f67}" ma:internalName="TaxCatchAll" ma:showField="CatchAllData" ma:web="0c96a20d-af2f-453a-845c-2917a1b03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96a20d-af2f-453a-845c-2917a1b03242" xsi:nil="true"/>
    <lcf76f155ced4ddcb4097134ff3c332f xmlns="f468aaa4-5bac-4c70-b514-1b01d8ce8a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D7912F-A4B3-4106-95AA-8DBB7E81D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8aaa4-5bac-4c70-b514-1b01d8ce8adf"/>
    <ds:schemaRef ds:uri="0c96a20d-af2f-453a-845c-2917a1b03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902B94-1ED2-4945-8627-EBD1E6CE5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E61D82-AD0A-42BE-A5D5-0653A58CE10F}">
  <ds:schemaRefs>
    <ds:schemaRef ds:uri="http://schemas.microsoft.com/office/2006/metadata/properties"/>
    <ds:schemaRef ds:uri="http://schemas.microsoft.com/office/infopath/2007/PartnerControls"/>
    <ds:schemaRef ds:uri="0c96a20d-af2f-453a-845c-2917a1b03242"/>
    <ds:schemaRef ds:uri="f468aaa4-5bac-4c70-b514-1b01d8ce8a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Geral_Layout_DocsExternos</Template>
  <TotalTime>35</TotalTime>
  <Pages>2</Pages>
  <Words>109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Almeida</dc:creator>
  <cp:keywords/>
  <dc:description/>
  <cp:lastModifiedBy>Marta Almeida</cp:lastModifiedBy>
  <cp:revision>3</cp:revision>
  <dcterms:created xsi:type="dcterms:W3CDTF">2026-06-10T18:25:00Z</dcterms:created>
  <dcterms:modified xsi:type="dcterms:W3CDTF">2026-06-18T12:12:00Z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0x0101000F950062B53A2A448A33AA4721ED8B3B</vt:lpwstr>
  </property>
</Properties>
</file>